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504" w:type="dxa"/>
        <w:tblLayout w:type="fixed"/>
        <w:tblLook w:val="01E0" w:firstRow="1" w:lastRow="1" w:firstColumn="1" w:lastColumn="1" w:noHBand="0" w:noVBand="0"/>
      </w:tblPr>
      <w:tblGrid>
        <w:gridCol w:w="7200"/>
        <w:gridCol w:w="2304"/>
      </w:tblGrid>
      <w:tr w:rsidR="007B516A" w14:paraId="7C6583F2" w14:textId="77777777" w:rsidTr="004A26E6">
        <w:tc>
          <w:tcPr>
            <w:tcW w:w="7200" w:type="dxa"/>
          </w:tcPr>
          <w:p w14:paraId="36544A2F" w14:textId="77777777" w:rsidR="007B516A" w:rsidRPr="002B39CA" w:rsidRDefault="007B516A" w:rsidP="00BC54C5">
            <w:pPr>
              <w:pStyle w:val="Heading1"/>
              <w:jc w:val="left"/>
              <w:rPr>
                <w:rFonts w:ascii="Britannic Bold" w:hAnsi="Britannic Bold"/>
                <w:spacing w:val="20"/>
                <w:sz w:val="72"/>
                <w:szCs w:val="7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B39CA">
              <w:rPr>
                <w:rFonts w:ascii="Britannic Bold" w:hAnsi="Britannic Bold"/>
                <w:spacing w:val="20"/>
                <w:sz w:val="72"/>
                <w:szCs w:val="7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Thurston County Fire District Three</w:t>
            </w:r>
          </w:p>
        </w:tc>
        <w:tc>
          <w:tcPr>
            <w:tcW w:w="2304" w:type="dxa"/>
            <w:vAlign w:val="center"/>
          </w:tcPr>
          <w:p w14:paraId="5AAEBBBF" w14:textId="3B17D66E" w:rsidR="007B516A" w:rsidRDefault="001775A2" w:rsidP="00BC54C5">
            <w:r>
              <w:rPr>
                <w:noProof/>
              </w:rPr>
              <w:drawing>
                <wp:inline distT="0" distB="0" distL="0" distR="0" wp14:anchorId="1C8A1A2C" wp14:editId="2C197272">
                  <wp:extent cx="1216025" cy="703580"/>
                  <wp:effectExtent l="0" t="0" r="3175" b="127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25" cy="703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83DAE4" w14:textId="77777777" w:rsidR="009A1B2F" w:rsidRDefault="009A1B2F" w:rsidP="009A1B2F">
      <w:pPr>
        <w:pStyle w:val="Heading2"/>
        <w:rPr>
          <w:rFonts w:ascii="Franklin Gothic Book" w:hAnsi="Franklin Gothic Book"/>
          <w:sz w:val="36"/>
          <w:szCs w:val="36"/>
        </w:rPr>
      </w:pPr>
    </w:p>
    <w:p w14:paraId="26713FF6" w14:textId="77777777" w:rsidR="009A1B2F" w:rsidRDefault="009A1B2F" w:rsidP="009A1B2F">
      <w:pPr>
        <w:pStyle w:val="Heading2"/>
        <w:rPr>
          <w:rFonts w:ascii="Franklin Gothic Book" w:hAnsi="Franklin Gothic Book"/>
          <w:spacing w:val="20"/>
          <w:sz w:val="36"/>
          <w:szCs w:val="36"/>
        </w:rPr>
      </w:pPr>
      <w:r w:rsidRPr="007B516A">
        <w:rPr>
          <w:rFonts w:ascii="Franklin Gothic Book" w:hAnsi="Franklin Gothic Book"/>
          <w:spacing w:val="20"/>
          <w:sz w:val="36"/>
          <w:szCs w:val="36"/>
        </w:rPr>
        <w:t xml:space="preserve">Agenda for the </w:t>
      </w:r>
    </w:p>
    <w:p w14:paraId="61AF7FC1" w14:textId="77777777" w:rsidR="009A1B2F" w:rsidRPr="007B516A" w:rsidRDefault="009A1B2F" w:rsidP="009A1B2F">
      <w:pPr>
        <w:pStyle w:val="Heading2"/>
        <w:rPr>
          <w:rFonts w:ascii="Franklin Gothic Book" w:hAnsi="Franklin Gothic Book"/>
          <w:spacing w:val="40"/>
          <w:sz w:val="36"/>
          <w:szCs w:val="36"/>
        </w:rPr>
      </w:pPr>
      <w:r w:rsidRPr="007B516A">
        <w:rPr>
          <w:rFonts w:ascii="Franklin Gothic Book" w:hAnsi="Franklin Gothic Book"/>
          <w:spacing w:val="20"/>
          <w:sz w:val="36"/>
          <w:szCs w:val="36"/>
        </w:rPr>
        <w:t>Board of Volunteer Firefighters</w:t>
      </w:r>
      <w:r>
        <w:rPr>
          <w:rFonts w:ascii="Franklin Gothic Book" w:hAnsi="Franklin Gothic Book"/>
          <w:spacing w:val="20"/>
          <w:sz w:val="36"/>
          <w:szCs w:val="36"/>
        </w:rPr>
        <w:t xml:space="preserve"> </w:t>
      </w:r>
      <w:r w:rsidRPr="007B516A">
        <w:rPr>
          <w:rFonts w:ascii="Franklin Gothic Book" w:hAnsi="Franklin Gothic Book"/>
          <w:spacing w:val="40"/>
          <w:sz w:val="36"/>
          <w:szCs w:val="36"/>
        </w:rPr>
        <w:t>Meeting</w:t>
      </w:r>
    </w:p>
    <w:p w14:paraId="24C50294" w14:textId="1F2868CA" w:rsidR="009A1B2F" w:rsidRPr="00FA087C" w:rsidRDefault="00FC5EC6" w:rsidP="009A1B2F">
      <w:pPr>
        <w:pStyle w:val="Heading4"/>
        <w:rPr>
          <w:rFonts w:ascii="Franklin Gothic Book" w:hAnsi="Franklin Gothic Book"/>
          <w:sz w:val="32"/>
          <w:szCs w:val="32"/>
        </w:rPr>
      </w:pPr>
      <w:r>
        <w:rPr>
          <w:rFonts w:ascii="Franklin Gothic Book" w:hAnsi="Franklin Gothic Book"/>
          <w:sz w:val="32"/>
          <w:szCs w:val="32"/>
        </w:rPr>
        <w:t>September 19</w:t>
      </w:r>
      <w:r w:rsidR="00CD47E4">
        <w:rPr>
          <w:rFonts w:ascii="Franklin Gothic Book" w:hAnsi="Franklin Gothic Book"/>
          <w:sz w:val="32"/>
          <w:szCs w:val="32"/>
        </w:rPr>
        <w:t>, 202</w:t>
      </w:r>
      <w:r w:rsidR="00483F7F">
        <w:rPr>
          <w:rFonts w:ascii="Franklin Gothic Book" w:hAnsi="Franklin Gothic Book"/>
          <w:sz w:val="32"/>
          <w:szCs w:val="32"/>
        </w:rPr>
        <w:t>4</w:t>
      </w:r>
    </w:p>
    <w:p w14:paraId="3500BE16" w14:textId="77777777" w:rsidR="004A26E6" w:rsidRPr="009A1B2F" w:rsidRDefault="004B3F51" w:rsidP="009A1B2F">
      <w:pPr>
        <w:pStyle w:val="Heading4"/>
        <w:rPr>
          <w:rFonts w:ascii="Franklin Gothic Book" w:hAnsi="Franklin Gothic Book"/>
          <w:sz w:val="32"/>
          <w:szCs w:val="32"/>
        </w:rPr>
      </w:pPr>
      <w:r>
        <w:rPr>
          <w:rFonts w:ascii="Franklin Gothic Book" w:hAnsi="Franklin Gothic Book"/>
          <w:sz w:val="32"/>
          <w:szCs w:val="32"/>
        </w:rPr>
        <w:t>5:25</w:t>
      </w:r>
      <w:r w:rsidR="009A1B2F" w:rsidRPr="007B516A">
        <w:rPr>
          <w:rFonts w:ascii="Franklin Gothic Book" w:hAnsi="Franklin Gothic Book"/>
          <w:sz w:val="32"/>
          <w:szCs w:val="32"/>
        </w:rPr>
        <w:t xml:space="preserve"> P.M.</w:t>
      </w:r>
    </w:p>
    <w:p w14:paraId="78890F0E" w14:textId="77777777" w:rsidR="007B516A" w:rsidRDefault="007B516A" w:rsidP="007B516A">
      <w:pPr>
        <w:pStyle w:val="ListNumber"/>
      </w:pPr>
      <w:r>
        <w:t>call to order</w:t>
      </w:r>
      <w:r w:rsidR="009A1B2F">
        <w:t xml:space="preserve">  </w:t>
      </w:r>
    </w:p>
    <w:p w14:paraId="3D138DB6" w14:textId="77777777" w:rsidR="008F74D3" w:rsidRPr="00366990" w:rsidRDefault="007B516A" w:rsidP="008F74D3">
      <w:pPr>
        <w:pStyle w:val="ListNumber"/>
      </w:pPr>
      <w:r>
        <w:t>NEW BUSINESS</w:t>
      </w:r>
    </w:p>
    <w:p w14:paraId="32306240" w14:textId="50DC735F" w:rsidR="00D4050C" w:rsidRDefault="00FC5EC6" w:rsidP="00D4050C">
      <w:pPr>
        <w:pStyle w:val="ListParagraph"/>
        <w:numPr>
          <w:ilvl w:val="0"/>
          <w:numId w:val="8"/>
        </w:numPr>
        <w:ind w:left="1440"/>
      </w:pPr>
      <w:r>
        <w:t>John Anderson Pension Eligibility Adjustment</w:t>
      </w:r>
      <w:r w:rsidR="00B466C8">
        <w:t xml:space="preserve"> (adding</w:t>
      </w:r>
      <w:r w:rsidR="00412559">
        <w:t xml:space="preserve"> 1970-1975)</w:t>
      </w:r>
    </w:p>
    <w:p w14:paraId="0535F0A5" w14:textId="2AB02210" w:rsidR="00442A2E" w:rsidRDefault="00D4050C" w:rsidP="00327B49">
      <w:pPr>
        <w:ind w:left="1440"/>
      </w:pPr>
      <w:r>
        <w:t>The Board for Volun</w:t>
      </w:r>
      <w:r w:rsidR="009E3E33">
        <w:t>teer Firefighters rules require</w:t>
      </w:r>
      <w:r>
        <w:t xml:space="preserve"> the Local Board sign the </w:t>
      </w:r>
      <w:r w:rsidR="00DA39EB">
        <w:t xml:space="preserve">Pension Eligibility and participation forms.  </w:t>
      </w:r>
    </w:p>
    <w:p w14:paraId="015D90AF" w14:textId="77777777" w:rsidR="00D4050C" w:rsidRDefault="00D4050C" w:rsidP="00D4050C">
      <w:pPr>
        <w:ind w:left="1440"/>
      </w:pPr>
      <w:r>
        <w:t xml:space="preserve">Staff recommends that the </w:t>
      </w:r>
      <w:r w:rsidR="00442A2E">
        <w:t xml:space="preserve">Pension Participation Certification Form be signed.  </w:t>
      </w:r>
    </w:p>
    <w:p w14:paraId="7D843986" w14:textId="77777777" w:rsidR="001D2918" w:rsidRDefault="00693D4F" w:rsidP="001D2918">
      <w:pPr>
        <w:pStyle w:val="ListNumber"/>
        <w:tabs>
          <w:tab w:val="left" w:pos="1900"/>
        </w:tabs>
      </w:pPr>
      <w:r>
        <w:t>ADJOURN</w:t>
      </w:r>
    </w:p>
    <w:sectPr w:rsidR="001D2918" w:rsidSect="00F75A8A">
      <w:pgSz w:w="12240" w:h="15840"/>
      <w:pgMar w:top="1152" w:right="1440" w:bottom="1008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A128DF" w14:textId="77777777" w:rsidR="00DE1EDF" w:rsidRDefault="00DE1EDF" w:rsidP="004A26E6">
      <w:pPr>
        <w:spacing w:after="0"/>
      </w:pPr>
      <w:r>
        <w:separator/>
      </w:r>
    </w:p>
  </w:endnote>
  <w:endnote w:type="continuationSeparator" w:id="0">
    <w:p w14:paraId="7ADA333F" w14:textId="77777777" w:rsidR="00DE1EDF" w:rsidRDefault="00DE1EDF" w:rsidP="004A26E6">
      <w:pPr>
        <w:spacing w:after="0"/>
      </w:pPr>
      <w:r>
        <w:continuationSeparator/>
      </w:r>
    </w:p>
  </w:endnote>
  <w:endnote w:type="continuationNotice" w:id="1">
    <w:p w14:paraId="6066A291" w14:textId="77777777" w:rsidR="00DE1EDF" w:rsidRDefault="00DE1ED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Bright">
    <w:charset w:val="00"/>
    <w:family w:val="roman"/>
    <w:pitch w:val="variable"/>
    <w:sig w:usb0="00000007" w:usb1="00000000" w:usb2="00000000" w:usb3="00000000" w:csb0="00000093" w:csb1="00000000"/>
  </w:font>
  <w:font w:name="Britannic Bold">
    <w:altName w:val="Calibri"/>
    <w:charset w:val="00"/>
    <w:family w:val="swiss"/>
    <w:pitch w:val="variable"/>
    <w:sig w:usb0="00000003" w:usb1="00000000" w:usb2="00000000" w:usb3="00000000" w:csb0="00000001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D31B38" w14:textId="77777777" w:rsidR="00DE1EDF" w:rsidRDefault="00DE1EDF" w:rsidP="004A26E6">
      <w:pPr>
        <w:spacing w:after="0"/>
      </w:pPr>
      <w:r>
        <w:separator/>
      </w:r>
    </w:p>
  </w:footnote>
  <w:footnote w:type="continuationSeparator" w:id="0">
    <w:p w14:paraId="37B80EE9" w14:textId="77777777" w:rsidR="00DE1EDF" w:rsidRDefault="00DE1EDF" w:rsidP="004A26E6">
      <w:pPr>
        <w:spacing w:after="0"/>
      </w:pPr>
      <w:r>
        <w:continuationSeparator/>
      </w:r>
    </w:p>
  </w:footnote>
  <w:footnote w:type="continuationNotice" w:id="1">
    <w:p w14:paraId="235CBBE6" w14:textId="77777777" w:rsidR="00DE1EDF" w:rsidRDefault="00DE1EDF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1FDA75CA"/>
    <w:lvl w:ilvl="0">
      <w:start w:val="1"/>
      <w:numFmt w:val="upperLetter"/>
      <w:pStyle w:val="ListNumber2"/>
      <w:lvlText w:val="%1."/>
      <w:lvlJc w:val="left"/>
      <w:pPr>
        <w:tabs>
          <w:tab w:val="num" w:pos="1152"/>
        </w:tabs>
        <w:ind w:left="1152" w:hanging="432"/>
      </w:pPr>
      <w:rPr>
        <w:rFonts w:hint="default"/>
      </w:rPr>
    </w:lvl>
  </w:abstractNum>
  <w:abstractNum w:abstractNumId="1" w15:restartNumberingAfterBreak="0">
    <w:nsid w:val="FFFFFF88"/>
    <w:multiLevelType w:val="singleLevel"/>
    <w:tmpl w:val="8078E6C8"/>
    <w:lvl w:ilvl="0">
      <w:start w:val="1"/>
      <w:numFmt w:val="upperRoman"/>
      <w:pStyle w:val="ListNumber"/>
      <w:lvlText w:val="%1."/>
      <w:lvlJc w:val="right"/>
      <w:pPr>
        <w:tabs>
          <w:tab w:val="num" w:pos="720"/>
        </w:tabs>
        <w:ind w:left="720" w:hanging="432"/>
      </w:pPr>
      <w:rPr>
        <w:rFonts w:hint="default"/>
      </w:rPr>
    </w:lvl>
  </w:abstractNum>
  <w:abstractNum w:abstractNumId="2" w15:restartNumberingAfterBreak="0">
    <w:nsid w:val="05CC1C66"/>
    <w:multiLevelType w:val="hybridMultilevel"/>
    <w:tmpl w:val="C19051FA"/>
    <w:lvl w:ilvl="0" w:tplc="539CE55C">
      <w:start w:val="1"/>
      <w:numFmt w:val="upperRoman"/>
      <w:pStyle w:val="RomanI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sz w:val="24"/>
      </w:rPr>
    </w:lvl>
    <w:lvl w:ilvl="1" w:tplc="56AEE10E">
      <w:start w:val="1"/>
      <w:numFmt w:val="upperLetter"/>
      <w:pStyle w:val="LtrA"/>
      <w:lvlText w:val="%2."/>
      <w:lvlJc w:val="left"/>
      <w:pPr>
        <w:tabs>
          <w:tab w:val="num" w:pos="1152"/>
        </w:tabs>
        <w:ind w:left="1152" w:hanging="432"/>
      </w:pPr>
      <w:rPr>
        <w:rFonts w:hint="default"/>
        <w:b w:val="0"/>
        <w:i w:val="0"/>
        <w:sz w:val="20"/>
      </w:rPr>
    </w:lvl>
    <w:lvl w:ilvl="2" w:tplc="88A8F738">
      <w:start w:val="1"/>
      <w:numFmt w:val="decimal"/>
      <w:lvlText w:val="%3."/>
      <w:lvlJc w:val="left"/>
      <w:pPr>
        <w:tabs>
          <w:tab w:val="num" w:pos="504"/>
        </w:tabs>
        <w:ind w:left="360" w:hanging="216"/>
      </w:pPr>
      <w:rPr>
        <w:rFonts w:hint="default"/>
        <w:b w:val="0"/>
        <w:i w:val="0"/>
        <w:sz w:val="2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F57E02"/>
    <w:multiLevelType w:val="hybridMultilevel"/>
    <w:tmpl w:val="572A3E64"/>
    <w:lvl w:ilvl="0" w:tplc="9BACB88C">
      <w:start w:val="1"/>
      <w:numFmt w:val="upperLetter"/>
      <w:lvlText w:val="%1."/>
      <w:lvlJc w:val="right"/>
      <w:pPr>
        <w:ind w:left="72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774BD"/>
    <w:multiLevelType w:val="hybridMultilevel"/>
    <w:tmpl w:val="7E5E74E0"/>
    <w:lvl w:ilvl="0" w:tplc="0409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5" w15:restartNumberingAfterBreak="0">
    <w:nsid w:val="15230B9D"/>
    <w:multiLevelType w:val="hybridMultilevel"/>
    <w:tmpl w:val="5F302D12"/>
    <w:lvl w:ilvl="0" w:tplc="C88C5AF8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96151AD"/>
    <w:multiLevelType w:val="hybridMultilevel"/>
    <w:tmpl w:val="527E087E"/>
    <w:lvl w:ilvl="0" w:tplc="C88C5AF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1F6D5A"/>
    <w:multiLevelType w:val="hybridMultilevel"/>
    <w:tmpl w:val="DAB85890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3CC45BE9"/>
    <w:multiLevelType w:val="hybridMultilevel"/>
    <w:tmpl w:val="04C6784C"/>
    <w:lvl w:ilvl="0" w:tplc="0409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9" w15:restartNumberingAfterBreak="0">
    <w:nsid w:val="4AA3181A"/>
    <w:multiLevelType w:val="hybridMultilevel"/>
    <w:tmpl w:val="BEB6DB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C85BA6"/>
    <w:multiLevelType w:val="hybridMultilevel"/>
    <w:tmpl w:val="4EB28292"/>
    <w:lvl w:ilvl="0" w:tplc="0409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1" w15:restartNumberingAfterBreak="0">
    <w:nsid w:val="5BF938B7"/>
    <w:multiLevelType w:val="hybridMultilevel"/>
    <w:tmpl w:val="3CBAFCA2"/>
    <w:lvl w:ilvl="0" w:tplc="9BACB88C">
      <w:start w:val="1"/>
      <w:numFmt w:val="upperLetter"/>
      <w:lvlText w:val="%1."/>
      <w:lvlJc w:val="right"/>
      <w:pPr>
        <w:ind w:left="216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507942167">
    <w:abstractNumId w:val="2"/>
  </w:num>
  <w:num w:numId="2" w16cid:durableId="1156650382">
    <w:abstractNumId w:val="9"/>
  </w:num>
  <w:num w:numId="3" w16cid:durableId="1540239665">
    <w:abstractNumId w:val="6"/>
  </w:num>
  <w:num w:numId="4" w16cid:durableId="817065519">
    <w:abstractNumId w:val="5"/>
  </w:num>
  <w:num w:numId="5" w16cid:durableId="2137680893">
    <w:abstractNumId w:val="1"/>
  </w:num>
  <w:num w:numId="6" w16cid:durableId="2102681968">
    <w:abstractNumId w:val="0"/>
  </w:num>
  <w:num w:numId="7" w16cid:durableId="1235362018">
    <w:abstractNumId w:val="7"/>
  </w:num>
  <w:num w:numId="8" w16cid:durableId="2050757361">
    <w:abstractNumId w:val="3"/>
  </w:num>
  <w:num w:numId="9" w16cid:durableId="1875579730">
    <w:abstractNumId w:val="11"/>
  </w:num>
  <w:num w:numId="10" w16cid:durableId="593167588">
    <w:abstractNumId w:val="4"/>
  </w:num>
  <w:num w:numId="11" w16cid:durableId="1570655958">
    <w:abstractNumId w:val="8"/>
  </w:num>
  <w:num w:numId="12" w16cid:durableId="20139532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attachedTemplate r:id="rId1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D68"/>
    <w:rsid w:val="00003749"/>
    <w:rsid w:val="00021521"/>
    <w:rsid w:val="00035E83"/>
    <w:rsid w:val="000375B5"/>
    <w:rsid w:val="000607D6"/>
    <w:rsid w:val="000870F6"/>
    <w:rsid w:val="0009034B"/>
    <w:rsid w:val="000B2FE2"/>
    <w:rsid w:val="000B6A41"/>
    <w:rsid w:val="000C0DF9"/>
    <w:rsid w:val="000F3F9E"/>
    <w:rsid w:val="00111F25"/>
    <w:rsid w:val="00113513"/>
    <w:rsid w:val="0011378E"/>
    <w:rsid w:val="00133F49"/>
    <w:rsid w:val="00140361"/>
    <w:rsid w:val="00152FA3"/>
    <w:rsid w:val="001775A2"/>
    <w:rsid w:val="00186657"/>
    <w:rsid w:val="001C073A"/>
    <w:rsid w:val="001D2918"/>
    <w:rsid w:val="001D7339"/>
    <w:rsid w:val="001E1782"/>
    <w:rsid w:val="001F0268"/>
    <w:rsid w:val="00204F7E"/>
    <w:rsid w:val="00223743"/>
    <w:rsid w:val="00233E40"/>
    <w:rsid w:val="00237406"/>
    <w:rsid w:val="002B053A"/>
    <w:rsid w:val="002B39CA"/>
    <w:rsid w:val="002F2E75"/>
    <w:rsid w:val="00327B49"/>
    <w:rsid w:val="00345179"/>
    <w:rsid w:val="00354B9F"/>
    <w:rsid w:val="00366990"/>
    <w:rsid w:val="003765B8"/>
    <w:rsid w:val="00395F7C"/>
    <w:rsid w:val="00397C0A"/>
    <w:rsid w:val="00397CA9"/>
    <w:rsid w:val="003A4EE0"/>
    <w:rsid w:val="003D3D16"/>
    <w:rsid w:val="00412559"/>
    <w:rsid w:val="00423A7C"/>
    <w:rsid w:val="004250D2"/>
    <w:rsid w:val="00442A2E"/>
    <w:rsid w:val="00452F40"/>
    <w:rsid w:val="004556A3"/>
    <w:rsid w:val="00483F7F"/>
    <w:rsid w:val="00487DF9"/>
    <w:rsid w:val="00492A86"/>
    <w:rsid w:val="004A26E6"/>
    <w:rsid w:val="004A783B"/>
    <w:rsid w:val="004B3F51"/>
    <w:rsid w:val="00511A91"/>
    <w:rsid w:val="0051711C"/>
    <w:rsid w:val="00547518"/>
    <w:rsid w:val="00571C7E"/>
    <w:rsid w:val="005829FB"/>
    <w:rsid w:val="00587A06"/>
    <w:rsid w:val="005B2890"/>
    <w:rsid w:val="005B45BF"/>
    <w:rsid w:val="005E7B23"/>
    <w:rsid w:val="0062307B"/>
    <w:rsid w:val="006413DF"/>
    <w:rsid w:val="0064651A"/>
    <w:rsid w:val="006667BA"/>
    <w:rsid w:val="00693D4F"/>
    <w:rsid w:val="006B5923"/>
    <w:rsid w:val="006C2135"/>
    <w:rsid w:val="00700DFA"/>
    <w:rsid w:val="00711517"/>
    <w:rsid w:val="00722FF4"/>
    <w:rsid w:val="0073174A"/>
    <w:rsid w:val="00766A94"/>
    <w:rsid w:val="00796D68"/>
    <w:rsid w:val="007A3853"/>
    <w:rsid w:val="007B3CBF"/>
    <w:rsid w:val="007B516A"/>
    <w:rsid w:val="007F225D"/>
    <w:rsid w:val="00814F0C"/>
    <w:rsid w:val="008431D8"/>
    <w:rsid w:val="00854AA3"/>
    <w:rsid w:val="00860762"/>
    <w:rsid w:val="008C449B"/>
    <w:rsid w:val="008D2B31"/>
    <w:rsid w:val="008E23A4"/>
    <w:rsid w:val="008E52D2"/>
    <w:rsid w:val="008F158B"/>
    <w:rsid w:val="008F1794"/>
    <w:rsid w:val="008F74D3"/>
    <w:rsid w:val="00906B34"/>
    <w:rsid w:val="00910F57"/>
    <w:rsid w:val="00921CBE"/>
    <w:rsid w:val="009271C3"/>
    <w:rsid w:val="0095584A"/>
    <w:rsid w:val="00966043"/>
    <w:rsid w:val="00972A23"/>
    <w:rsid w:val="009A1B2F"/>
    <w:rsid w:val="009E3E33"/>
    <w:rsid w:val="00A10802"/>
    <w:rsid w:val="00A14A84"/>
    <w:rsid w:val="00A21C06"/>
    <w:rsid w:val="00AE0891"/>
    <w:rsid w:val="00AE3AE4"/>
    <w:rsid w:val="00AF6707"/>
    <w:rsid w:val="00B115DF"/>
    <w:rsid w:val="00B14A03"/>
    <w:rsid w:val="00B15165"/>
    <w:rsid w:val="00B31228"/>
    <w:rsid w:val="00B43296"/>
    <w:rsid w:val="00B466C8"/>
    <w:rsid w:val="00B46832"/>
    <w:rsid w:val="00B61F19"/>
    <w:rsid w:val="00B7225E"/>
    <w:rsid w:val="00B81855"/>
    <w:rsid w:val="00BA2ABA"/>
    <w:rsid w:val="00BC0431"/>
    <w:rsid w:val="00BC54C5"/>
    <w:rsid w:val="00BC6062"/>
    <w:rsid w:val="00BE4ACF"/>
    <w:rsid w:val="00C16C82"/>
    <w:rsid w:val="00C177BD"/>
    <w:rsid w:val="00C8553B"/>
    <w:rsid w:val="00CC758F"/>
    <w:rsid w:val="00CD47E4"/>
    <w:rsid w:val="00CF01CA"/>
    <w:rsid w:val="00D040FB"/>
    <w:rsid w:val="00D073E3"/>
    <w:rsid w:val="00D3212F"/>
    <w:rsid w:val="00D4050C"/>
    <w:rsid w:val="00D62333"/>
    <w:rsid w:val="00D85B91"/>
    <w:rsid w:val="00DA39EB"/>
    <w:rsid w:val="00DE1EDF"/>
    <w:rsid w:val="00DF5D09"/>
    <w:rsid w:val="00E07851"/>
    <w:rsid w:val="00E07BF4"/>
    <w:rsid w:val="00E2048B"/>
    <w:rsid w:val="00E41701"/>
    <w:rsid w:val="00E474BE"/>
    <w:rsid w:val="00E53CCB"/>
    <w:rsid w:val="00E9346B"/>
    <w:rsid w:val="00EA63E2"/>
    <w:rsid w:val="00EB5627"/>
    <w:rsid w:val="00EC1B2A"/>
    <w:rsid w:val="00EF45E6"/>
    <w:rsid w:val="00F21AD6"/>
    <w:rsid w:val="00F22109"/>
    <w:rsid w:val="00F60CF8"/>
    <w:rsid w:val="00F64C2C"/>
    <w:rsid w:val="00F75A8A"/>
    <w:rsid w:val="00F92FA7"/>
    <w:rsid w:val="00F96087"/>
    <w:rsid w:val="00FA087C"/>
    <w:rsid w:val="00FB40B7"/>
    <w:rsid w:val="00FC5EC6"/>
    <w:rsid w:val="00FD1239"/>
    <w:rsid w:val="00FD706E"/>
    <w:rsid w:val="00FE2ECF"/>
    <w:rsid w:val="00FF512F"/>
    <w:rsid w:val="00FF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9120C4"/>
  <w15:docId w15:val="{C1A401C8-492E-48F0-A7E6-FE81AB5B8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A8A"/>
    <w:pPr>
      <w:spacing w:after="120"/>
      <w:jc w:val="both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F75A8A"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F75A8A"/>
    <w:pPr>
      <w:keepNext/>
      <w:spacing w:before="120"/>
      <w:jc w:val="center"/>
      <w:outlineLvl w:val="1"/>
    </w:pPr>
    <w:rPr>
      <w:b/>
      <w:bCs/>
      <w:sz w:val="48"/>
    </w:rPr>
  </w:style>
  <w:style w:type="paragraph" w:styleId="Heading3">
    <w:name w:val="heading 3"/>
    <w:basedOn w:val="Normal"/>
    <w:next w:val="Normal"/>
    <w:qFormat/>
    <w:rsid w:val="00F75A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F75A8A"/>
    <w:pPr>
      <w:keepNext/>
      <w:jc w:val="center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F75A8A"/>
    <w:pPr>
      <w:keepNext/>
      <w:jc w:val="center"/>
      <w:outlineLvl w:val="4"/>
    </w:pPr>
    <w:rPr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DTitle">
    <w:name w:val="FD Title"/>
    <w:basedOn w:val="Normal"/>
    <w:rsid w:val="00F75A8A"/>
    <w:pPr>
      <w:spacing w:before="120"/>
      <w:jc w:val="center"/>
    </w:pPr>
    <w:rPr>
      <w:b/>
      <w:i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RomanI">
    <w:name w:val="Roman I"/>
    <w:basedOn w:val="Heading3"/>
    <w:rsid w:val="00F75A8A"/>
    <w:pPr>
      <w:numPr>
        <w:numId w:val="1"/>
      </w:numPr>
      <w:spacing w:before="0" w:after="12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LtrA">
    <w:name w:val="Ltr A"/>
    <w:basedOn w:val="Normal"/>
    <w:rsid w:val="00F75A8A"/>
    <w:pPr>
      <w:numPr>
        <w:ilvl w:val="1"/>
        <w:numId w:val="1"/>
      </w:numPr>
      <w:tabs>
        <w:tab w:val="center" w:pos="6498"/>
        <w:tab w:val="center" w:pos="8265"/>
      </w:tabs>
      <w:jc w:val="left"/>
    </w:pPr>
    <w:rPr>
      <w:sz w:val="20"/>
    </w:rPr>
  </w:style>
  <w:style w:type="paragraph" w:styleId="DocumentMap">
    <w:name w:val="Document Map"/>
    <w:basedOn w:val="Normal"/>
    <w:semiHidden/>
    <w:rsid w:val="00F75A8A"/>
    <w:pPr>
      <w:shd w:val="clear" w:color="auto" w:fill="000080"/>
    </w:pPr>
    <w:rPr>
      <w:rFonts w:ascii="Tahoma" w:hAnsi="Tahoma" w:cs="Tahoma"/>
    </w:rPr>
  </w:style>
  <w:style w:type="paragraph" w:styleId="ListNumber">
    <w:name w:val="List Number"/>
    <w:basedOn w:val="Normal"/>
    <w:rsid w:val="007B516A"/>
    <w:pPr>
      <w:numPr>
        <w:numId w:val="5"/>
      </w:numPr>
      <w:spacing w:before="360"/>
      <w:jc w:val="left"/>
    </w:pPr>
    <w:rPr>
      <w:rFonts w:ascii="Lucida Bright" w:hAnsi="Lucida Bright"/>
      <w:b/>
      <w:caps/>
      <w:spacing w:val="20"/>
    </w:rPr>
  </w:style>
  <w:style w:type="paragraph" w:styleId="ListNumber2">
    <w:name w:val="List Number 2"/>
    <w:basedOn w:val="Normal"/>
    <w:rsid w:val="007B516A"/>
    <w:pPr>
      <w:numPr>
        <w:numId w:val="6"/>
      </w:numPr>
      <w:spacing w:after="160"/>
      <w:jc w:val="left"/>
    </w:pPr>
    <w:rPr>
      <w:rFonts w:ascii="Lucida Bright" w:hAnsi="Lucida Bright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087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8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6990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4A26E6"/>
    <w:rPr>
      <w:rFonts w:ascii="Lucida Bright" w:hAnsi="Lucida Bright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4A26E6"/>
    <w:rPr>
      <w:rFonts w:ascii="Lucida Bright" w:hAnsi="Lucida Bright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4A26E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A26E6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4A26E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A26E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jbroman\Application%20Data\Microsoft\Templates\BoFC\BoFC%20Cover%20Shee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2bb6f7-5d2b-44e8-837f-ca8b39094bc4" xsi:nil="true"/>
    <lcf76f155ced4ddcb4097134ff3c332f xmlns="27cf0232-de3f-4244-a7e8-3e5d8bb440d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12E9A602DF234CA7303DB380B555D8" ma:contentTypeVersion="13" ma:contentTypeDescription="Create a new document." ma:contentTypeScope="" ma:versionID="3cfc25eb67ea551dd1ac32854002393e">
  <xsd:schema xmlns:xsd="http://www.w3.org/2001/XMLSchema" xmlns:xs="http://www.w3.org/2001/XMLSchema" xmlns:p="http://schemas.microsoft.com/office/2006/metadata/properties" xmlns:ns2="27cf0232-de3f-4244-a7e8-3e5d8bb440d0" xmlns:ns3="fa2bb6f7-5d2b-44e8-837f-ca8b39094bc4" targetNamespace="http://schemas.microsoft.com/office/2006/metadata/properties" ma:root="true" ma:fieldsID="0d0fb8bb859dbba4f3b74a8ca75973f8" ns2:_="" ns3:_="">
    <xsd:import namespace="27cf0232-de3f-4244-a7e8-3e5d8bb440d0"/>
    <xsd:import namespace="fa2bb6f7-5d2b-44e8-837f-ca8b39094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f0232-de3f-4244-a7e8-3e5d8bb44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fc2abf9-22b8-4676-af64-9287ec1701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bb6f7-5d2b-44e8-837f-ca8b39094bc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ae2c949-1cdc-43e7-b205-e4ce79486cd2}" ma:internalName="TaxCatchAll" ma:showField="CatchAllData" ma:web="fa2bb6f7-5d2b-44e8-837f-ca8b39094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4AC089-BE39-408D-9D9A-F74E96BE786E}">
  <ds:schemaRefs>
    <ds:schemaRef ds:uri="http://schemas.microsoft.com/office/2006/metadata/properties"/>
    <ds:schemaRef ds:uri="http://schemas.microsoft.com/office/infopath/2007/PartnerControls"/>
    <ds:schemaRef ds:uri="fa2bb6f7-5d2b-44e8-837f-ca8b39094bc4"/>
    <ds:schemaRef ds:uri="27cf0232-de3f-4244-a7e8-3e5d8bb440d0"/>
  </ds:schemaRefs>
</ds:datastoreItem>
</file>

<file path=customXml/itemProps2.xml><?xml version="1.0" encoding="utf-8"?>
<ds:datastoreItem xmlns:ds="http://schemas.openxmlformats.org/officeDocument/2006/customXml" ds:itemID="{B22A51A5-161F-4BEB-B5CC-7E57881360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C25BEA-3453-43F2-9894-F5A752B93E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cf0232-de3f-4244-a7e8-3e5d8bb440d0"/>
    <ds:schemaRef ds:uri="fa2bb6f7-5d2b-44e8-837f-ca8b39094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BoFC Cover Sheet.dot</Template>
  <TotalTime>1</TotalTime>
  <Pages>1</Pages>
  <Words>64</Words>
  <Characters>365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LFD3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jbroman</dc:creator>
  <cp:keywords/>
  <cp:lastModifiedBy>Cerovski, Michael</cp:lastModifiedBy>
  <cp:revision>5</cp:revision>
  <cp:lastPrinted>2014-05-29T20:19:00Z</cp:lastPrinted>
  <dcterms:created xsi:type="dcterms:W3CDTF">2024-09-11T21:45:00Z</dcterms:created>
  <dcterms:modified xsi:type="dcterms:W3CDTF">2024-09-13T21:40:00Z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-877505528</vt:i4>
  </property>
  <property fmtid="{D5CDD505-2E9C-101B-9397-08002B2CF9AE}" pid="3" name="_EmailSubject">
    <vt:lpwstr>BoFC</vt:lpwstr>
  </property>
  <property fmtid="{D5CDD505-2E9C-101B-9397-08002B2CF9AE}" pid="4" name="_AuthorEmail">
    <vt:lpwstr>jbroman@laceyfire.com</vt:lpwstr>
  </property>
  <property fmtid="{D5CDD505-2E9C-101B-9397-08002B2CF9AE}" pid="5" name="_AuthorEmailDisplayName">
    <vt:lpwstr>Broman, Jim</vt:lpwstr>
  </property>
  <property fmtid="{D5CDD505-2E9C-101B-9397-08002B2CF9AE}" pid="6" name="_ReviewingToolsShownOnce">
    <vt:lpwstr/>
  </property>
  <property fmtid="{D5CDD505-2E9C-101B-9397-08002B2CF9AE}" pid="7" name="ContentTypeId">
    <vt:lpwstr>0x0101003112E9A602DF234CA7303DB380B555D8</vt:lpwstr>
  </property>
  <property fmtid="{D5CDD505-2E9C-101B-9397-08002B2CF9AE}" pid="8" name="MediaServiceImageTags">
    <vt:lpwstr/>
  </property>
</Properties>
</file>